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</w:rPr>
      </w:pPr>
      <w:r>
        <w:rPr>
          <w:rFonts w:ascii="仿宋_GB2312" w:hAnsi="宋体" w:eastAsia="仿宋_GB2312" w:cs="仿宋_GB2312"/>
          <w:b/>
          <w:bCs/>
          <w:i w:val="0"/>
          <w:caps w:val="0"/>
          <w:color w:val="000000"/>
          <w:spacing w:val="0"/>
          <w:sz w:val="31"/>
          <w:szCs w:val="31"/>
          <w:shd w:val="clear" w:fill="FFFFFF"/>
        </w:rPr>
        <w:t>江西省2019年4月</w:t>
      </w:r>
      <w:bookmarkStart w:id="0" w:name="_GoBack"/>
      <w:bookmarkEnd w:id="0"/>
      <w:r>
        <w:rPr>
          <w:rFonts w:ascii="仿宋_GB2312" w:hAnsi="宋体" w:eastAsia="仿宋_GB2312" w:cs="仿宋_GB2312"/>
          <w:b/>
          <w:bCs/>
          <w:i w:val="0"/>
          <w:caps w:val="0"/>
          <w:color w:val="000000"/>
          <w:spacing w:val="0"/>
          <w:sz w:val="31"/>
          <w:szCs w:val="31"/>
          <w:shd w:val="clear" w:fill="FFFFFF"/>
        </w:rPr>
        <w:t>自学考试报名点安排表</w:t>
      </w:r>
    </w:p>
    <w:tbl>
      <w:tblPr>
        <w:tblW w:w="8513" w:type="dxa"/>
        <w:tblCellSpacing w:w="0" w:type="dxa"/>
        <w:tblInd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1"/>
        <w:gridCol w:w="1589"/>
        <w:gridCol w:w="982"/>
        <w:gridCol w:w="1746"/>
        <w:gridCol w:w="333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</w:tblPrEx>
        <w:trPr>
          <w:trHeight w:val="16" w:hRule="atLeast"/>
          <w:tblHeader/>
          <w:tblCellSpacing w:w="0" w:type="dxa"/>
        </w:trPr>
        <w:tc>
          <w:tcPr>
            <w:tcW w:w="8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ascii="黑体" w:hAnsi="宋体" w:eastAsia="黑体" w:cs="黑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地市</w:t>
            </w:r>
          </w:p>
        </w:tc>
        <w:tc>
          <w:tcPr>
            <w:tcW w:w="158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黑体" w:hAnsi="宋体" w:eastAsia="黑体" w:cs="黑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社会报名点名称（县、区）</w:t>
            </w:r>
          </w:p>
        </w:tc>
        <w:tc>
          <w:tcPr>
            <w:tcW w:w="98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黑体" w:hAnsi="宋体" w:eastAsia="黑体" w:cs="黑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联系人</w:t>
            </w:r>
          </w:p>
        </w:tc>
        <w:tc>
          <w:tcPr>
            <w:tcW w:w="174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黑体" w:hAnsi="宋体" w:eastAsia="黑体" w:cs="黑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联系电话</w:t>
            </w:r>
          </w:p>
        </w:tc>
        <w:tc>
          <w:tcPr>
            <w:tcW w:w="333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黑体" w:hAnsi="宋体" w:eastAsia="黑体" w:cs="黑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报名详细地址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tblCellSpacing w:w="0" w:type="dxa"/>
        </w:trPr>
        <w:tc>
          <w:tcPr>
            <w:tcW w:w="861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南昌市</w:t>
            </w: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南昌县高招办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何炅垠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0791-85736865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南昌县莲塘镇澄湖东路338号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新建区高招办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付 晓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0791-83753963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新建区长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堎</w:t>
            </w: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镇子实路163号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进贤县高招办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杨 伟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0791-85670886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进贤县民和镇钟陵路118号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安义县高招办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李 青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0791-83410303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安义县幸福路81号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湾里区高招办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胡 琦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0791-83760119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湾里区招贤大街160号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-15"/>
                <w:sz w:val="21"/>
                <w:szCs w:val="21"/>
                <w:bdr w:val="none" w:color="auto" w:sz="0" w:space="0"/>
              </w:rPr>
              <w:t>青山湖区高招办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刘凌云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0791-88612614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南京东路1388号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东湖区高招办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胡艳霞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0791-86735017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肖公庙78号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西湖区高招办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邓红霞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0791-86782864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渊明南路42号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-15"/>
                <w:sz w:val="21"/>
                <w:szCs w:val="21"/>
                <w:bdr w:val="none" w:color="auto" w:sz="0" w:space="0"/>
              </w:rPr>
              <w:t>青云谱区高招办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李树琴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0791-85214202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青云谱区京山新街93号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江西科技学院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何丹辉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0791-88136259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高新区瑶湖高校园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南昌理工学院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陈清凯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0791-82137288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英雄大道901号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江西师范大学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陆 军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0791-88506184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北京西路437号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南昌工学院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李 扬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0791-87713694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南昌市红谷滩新区阁皂山大道996号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tblCellSpacing w:w="0" w:type="dxa"/>
        </w:trPr>
        <w:tc>
          <w:tcPr>
            <w:tcW w:w="861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九江市</w:t>
            </w: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浔阳区高招办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桑丽霞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0792-8217474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九江市长虹大道66号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（浔阳区市民服务中心B222）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濂溪区高招办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周 勇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0792-8170581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九江市濂溪区九莲南路399号濂溪区市民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服务中心东附楼2楼濂溪区教育局内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柴桑区招考办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田信善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0792-6821718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九江市柴桑区教育局高招办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彭泽县自考办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许小兵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0792-7199258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彭泽县山南新区府前大道教育局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（博吾学校旁）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德安县高招办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魏宗秀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18079226980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德安县市民服务中心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都昌县高招办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刘家平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0792-5223789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工业园教育体育局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武宁县招考办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余亚平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0792-2788791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武宁县教育体育局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湖口县高招办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邹美燕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0792-6332221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双钟镇学前路5号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九江市</w:t>
            </w: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瑞昌市自考办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严江红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0792-4222329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瑞昌市建设路4号教体局招办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共青城市考试院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阮学培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0792-4357298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共青城市教育和体育局考试院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庐山市教体局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高招办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桂 凤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0792-2669805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庐山市教体局二楼高招办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永修县高招办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蔡淑萍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0792-3220545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永修县教育局高招办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修水县高招办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张智丰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0792-7221653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江西省修水县教育体育局高招办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九江职业大学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王 嵩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0792-8189295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-15"/>
                <w:sz w:val="21"/>
                <w:szCs w:val="21"/>
                <w:bdr w:val="none" w:color="auto" w:sz="0" w:space="0"/>
              </w:rPr>
              <w:t>九江职业大学继续教育学院一楼服务大厅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-15"/>
                <w:sz w:val="21"/>
                <w:szCs w:val="21"/>
                <w:bdr w:val="none" w:color="auto" w:sz="0" w:space="0"/>
              </w:rPr>
              <w:t>江西财经职业学院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万 芳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0792-8220111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九江市青年路96号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江西财经职业学院培训中心301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景德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镇市</w:t>
            </w: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乐平市招考办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徐维滨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0798-6786610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乐平市凤凰大道乐平市教育体育局内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浮梁县招考办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曹福才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0798-2625307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浮梁县浮红街15号浮梁县教育体育局内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珠山区招考办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王 军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0798-8222606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景德镇市瓷都大道1335号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昌江区招考办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陈思源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0798-8506019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景德镇市第二小学院内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（景德镇市珠山区中山南路309号）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萍乡市</w:t>
            </w: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安源区招考办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周晓嫒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0799-6661319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安源区世纪广场安源大厦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湘东区招考办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肖 玲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0799-3448643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湘东区泉湖垅教育局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莲花县招考办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刘小兰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0799-7221422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莲花县琴亭镇勤王路35号（二环西路）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上栗县招考办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李向荣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0799-3864615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上栗县平安北路71号教育局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芦溪县招考办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李波滢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0799-7555990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芦溪县教育局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经济技术开发区招考办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李志虹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0799-6792037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江西省萍乡市玉湖西路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萍乡经济技术开发区教育体育局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新余市</w:t>
            </w: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渝水区招考办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胡红敏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0790-6239726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新余市渝水区团结东路188号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分宜县招考办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彭幸福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0790-5882192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新余市分宜县府前路1号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江西工程学院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王 鹏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0790-6350295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新余市天工南大道1688号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江西工程学院天工校区（江工三校园）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鹰潭市</w:t>
            </w: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月湖区招考办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蔡 鹰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0701-6250179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鹰潭市月湖区胜利东路9号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贵溪市招考办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叶 帆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0701-3325470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贵溪市（建设路）教育局招考办301室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余江县招考办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徐洁琼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0701-5888730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余江县经济大厦三楼0351室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赣州市</w:t>
            </w: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章贡区招考办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朱永彪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0797-8350281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赣州市大公路34号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赣县区招考办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陈林生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0797-4437200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赣县区灌婴路行政服务中心15楼招考办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南康区招考办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王 燕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0797-6646932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南康区教育局四楼高招办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信丰县招考办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黄志勇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0797-3339096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信丰县嘉定镇府前路县政中心B幢426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大余县招考办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李缤华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0797-8732362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大余县南安镇建桂街城上路11号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上犹县招考办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文 玲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0797-8543160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上犹县文体中心教育局403室招考办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崇义县招考办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张剑平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0797-3812441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崇义县教育局院内一楼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安远县招考办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-15"/>
                <w:sz w:val="21"/>
                <w:szCs w:val="21"/>
                <w:bdr w:val="none" w:color="auto" w:sz="0" w:space="0"/>
              </w:rPr>
              <w:t>欧阳生青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0797-3729905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安远县科教大楼十楼1003室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龙南县招考办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廖宇蓉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0797-3559539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龙南县龙翔大道中段教体局二楼211室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赣州市</w:t>
            </w: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定南县招考办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廖艳梅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0797-4290145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定南县文体中心五楼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全南县招考办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黄永锋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0797-2631202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-15"/>
                <w:sz w:val="21"/>
                <w:szCs w:val="21"/>
                <w:bdr w:val="none" w:color="auto" w:sz="0" w:space="0"/>
              </w:rPr>
              <w:t>全南县城厢镇含江路9号 全南县教育局院内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宁都县招考办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罗水平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0797-6832998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宁都县教育局四楼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于都县招考办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管晓亮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0797-6335363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于都县教育局三楼303室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兴国县招考办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杜 琳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0797-5322365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兴国县凤凰大道276号招生办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会昌县招考办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曾宪长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0797-5628977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会昌县南外街150号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寻乌县招考办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邝燕英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0797-2842197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寻乌县长宁镇中山路118号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石城县招考办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廖伟民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0797-5700653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石城县琴江镇西华北路152号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石城县教育局二楼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瑞金市招考办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黄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翀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0797-2523606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瑞金市象湖镇华塘路6号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江西理工大学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刘 茜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0797-8312113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赣州市红旗大道67号第三教学楼101办公室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赣州师范高等专科学校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陈 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珺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0797-8363278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赣州市蓉江新区开发区路35号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宜春市</w:t>
            </w: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袁州区招考办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袁 霖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0795-7028790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袁州区政府袁州大厦东楼802室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-15"/>
                <w:sz w:val="21"/>
                <w:szCs w:val="21"/>
                <w:bdr w:val="none" w:color="auto" w:sz="0" w:space="0"/>
              </w:rPr>
              <w:t>丰城市教育局招考办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熊贵仁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0795-6609213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丰城市新城区府佑路666号(教育局)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靖安县招考办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陈  霞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15879522986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靖安县双溪潦河北路8号（靖安县教育局）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万载县招考办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刘欣羽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0795-8821184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万载县康乐街道阳乐大道3号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（万载县教育局）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铜鼓县招考办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张祖艳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0795—8724680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铜鼓县定江西路行政服务大楼1116室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宜丰县招考办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郑德华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0795-2751086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宜丰县新昌中大道100号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樟树市招考办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王红琴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0795-7160709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樟树市药都南大道27号樟树市教育局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高安市招考办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廖宜峰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0795-5294379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高安市瑞阳东区教育局232室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上高县招考办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晏云连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0795-2509317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上高县镜山大道11号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奉新县招考办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熊业英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0795-4626314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奉新县冯川镇狮山大道（西）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上饶市</w:t>
            </w: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信州区招考办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苏晓萍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0793-8201915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信州区中山西路168号教体局二楼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德兴市招考办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方 韦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0793-7588882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德兴市滨河大道教体局一楼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上饶县招考办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陈正丰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0793-8451498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上饶县信美路5号教体局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广丰区招考办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张仁林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0793-2623091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广丰区永丰街道裕丰大道慧丰路11号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玉山县招考办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刘宗豪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0793-2561516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玉山县冰溪镇博士大道1015号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铅山县招考办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张 迎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0793-7963836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铅山县河口镇鹅湖大道238号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横峰县招考办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潘晖红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0793-5780394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横峰县兴安街道办解放东路133号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教体局二楼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弋阳县招考办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谢谷芳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0793-5900167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弋阳县方志敏大道北路81号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余干县招考办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张文琰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0793-3396090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余干县玉亭镇世纪大道119号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鄱阳县招考办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程 俊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0793-6217231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鄱阳县商业大道教体局二楼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万年县招考办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江 琪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0793-3889116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万年县陈营镇建德西路教体局高招办205室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婺源县招考办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查永刚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0793-7416313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婺源县蚺城街道源头路教体局一楼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吉安市</w:t>
            </w: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吉州区考试中心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罗晓秋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0796-8263503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吉州区古南大道16号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吉州区教育服务中心4楼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青原区招考办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蒋晓亮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0796-8186232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青原区教育体育局（正气路88号）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吉安县招考办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陈春芬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0796-8442412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吉安县白云路17号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吉水县招考办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李 静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0796-8680368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吉水县教育体育局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峡江县招考办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毛福生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0796-7187907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峡江县玉峡大道59号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（峡江县教育体育局招办）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新干县招考办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禤小宁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0796-2602715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新干县教体局招生办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永丰县招考办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聂慧芹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0796-7123818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永丰县教育体育局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泰和县招考办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刘迎春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0796-8638408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泰和县教育体育局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遂川县招考办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郭亚群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0796-6322448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遂川县教育体育局招生办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万安县招考办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谢小荣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0796-5701386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万安县教育体育局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安福县招考办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彭梅花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0796-7622013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安福县教体局院内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永新县招考办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尹玉蓉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0796-7730460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永新县行政服务中心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井冈山市招考办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王小和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0796-7163693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井冈山市教育局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抚州市</w:t>
            </w: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临川区招考中心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万淑平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0794-8441861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临川区教体局府西路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东乡区招考办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徐建中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0794-4233423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东乡区恒安西路266号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南城县高招办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邱小明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0794-7254955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南城县盱江大道551号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黎川县高招办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李鸿华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0794-7503090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黎川县日峰镇小北门50号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南丰县招生办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陈友根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0794-3318108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南丰县子固北路128号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崇仁县招考办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黄发孙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0794-6324847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崇仁县县府西路16号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宜黄县高考办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陶 宏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0794-7607708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宜黄县文中路1号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乐安县招考办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吴朝阳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0794-6590737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乐安县迎宾北大道乐安县教育体育局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金溪县高招办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全永泉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0794-5269839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金溪县城仲鲁路3号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资溪县高招办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元庆华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0794-5792640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资溪县鹤城镇二小路15号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86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广昌县招考办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陶 青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0794-3618619</w:t>
            </w:r>
          </w:p>
        </w:tc>
        <w:tc>
          <w:tcPr>
            <w:tcW w:w="33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广昌县解放南路68号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707C7A"/>
    <w:rsid w:val="34707C7A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ll\AppData\Roaming\Kingsoft\wps\addons\pool\win-i386\knewfileruby_1.0.0.11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Office_10.1.0.7469_F1E327BC-269C-435d-A152-05C5408002CA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2018-11-30T07:29:00Z</dcterms:created>
  <dc:creator>李琼</dc:creator>
  <cp:lastModifiedBy>李琼</cp:lastModifiedBy>
  <dcterms:modified xsi:type="dcterms:W3CDTF">2018-11-30T07:41:24Z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